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C51" w:rsidRDefault="00014C51" w:rsidP="00014C51">
      <w:pPr>
        <w:jc w:val="center"/>
        <w:rPr>
          <w:rFonts w:ascii="Burg Grotesk" w:hAnsi="Burg Grotesk" w:cs="Burg Grotesk"/>
          <w:b/>
          <w:sz w:val="32"/>
          <w:szCs w:val="32"/>
        </w:rPr>
      </w:pPr>
    </w:p>
    <w:p w:rsidR="008D4E30" w:rsidRDefault="00014C51" w:rsidP="00014C51">
      <w:pPr>
        <w:jc w:val="center"/>
        <w:rPr>
          <w:rFonts w:ascii="Burg Grotesk" w:hAnsi="Burg Grotesk" w:cs="Burg Grotesk"/>
          <w:b/>
          <w:sz w:val="32"/>
          <w:szCs w:val="32"/>
        </w:rPr>
      </w:pPr>
      <w:r w:rsidRPr="00014C51">
        <w:rPr>
          <w:rFonts w:ascii="Burg Grotesk" w:hAnsi="Burg Grotesk" w:cs="Burg Grotesk"/>
          <w:b/>
          <w:sz w:val="32"/>
          <w:szCs w:val="32"/>
        </w:rPr>
        <w:t>Allgemeine Hinweise zur Kurswahl</w:t>
      </w:r>
    </w:p>
    <w:p w:rsidR="00014C51" w:rsidRPr="00014C51" w:rsidRDefault="00014C51" w:rsidP="00014C51">
      <w:pPr>
        <w:jc w:val="center"/>
        <w:rPr>
          <w:rFonts w:ascii="Burg Grotesk" w:hAnsi="Burg Grotesk" w:cs="Burg Grotesk"/>
          <w:b/>
          <w:sz w:val="32"/>
          <w:szCs w:val="32"/>
        </w:rPr>
      </w:pPr>
    </w:p>
    <w:p w:rsidR="00014C51" w:rsidRPr="00014C51" w:rsidRDefault="00014C51" w:rsidP="00014C51">
      <w:pPr>
        <w:spacing w:after="0"/>
        <w:jc w:val="both"/>
        <w:rPr>
          <w:rFonts w:ascii="Burg Grotesk" w:hAnsi="Burg Grotesk" w:cs="Burg Grotesk"/>
          <w:b/>
          <w:bCs/>
          <w:sz w:val="24"/>
          <w:szCs w:val="24"/>
        </w:rPr>
      </w:pPr>
      <w:r w:rsidRPr="00014C51">
        <w:rPr>
          <w:rFonts w:ascii="Burg Grotesk" w:hAnsi="Burg Grotesk" w:cs="Burg Grotesk"/>
          <w:b/>
          <w:bCs/>
          <w:sz w:val="24"/>
          <w:szCs w:val="24"/>
        </w:rPr>
        <w:t>Tabelle A</w:t>
      </w:r>
      <w:r w:rsidRPr="00014C51">
        <w:rPr>
          <w:rFonts w:ascii="Burg Grotesk" w:hAnsi="Burg Grotesk" w:cs="Burg Grotesk"/>
          <w:sz w:val="24"/>
          <w:szCs w:val="24"/>
        </w:rPr>
        <w:t xml:space="preserve"> sind die Kurse, die ihr im Ausland belegt. </w:t>
      </w:r>
      <w:r w:rsidRPr="00014C51">
        <w:rPr>
          <w:rFonts w:ascii="Burg Grotesk" w:hAnsi="Burg Grotesk" w:cs="Burg Grotesk"/>
          <w:b/>
          <w:bCs/>
          <w:sz w:val="24"/>
          <w:szCs w:val="24"/>
        </w:rPr>
        <w:t>Tabelle B</w:t>
      </w:r>
      <w:r w:rsidRPr="00014C51">
        <w:rPr>
          <w:rFonts w:ascii="Burg Grotesk" w:hAnsi="Burg Grotesk" w:cs="Burg Grotesk"/>
          <w:sz w:val="24"/>
          <w:szCs w:val="24"/>
        </w:rPr>
        <w:t xml:space="preserve"> zeigt die Kurse auf, als welche die Leistungen aus dem Ausland an der Burg anerkannt werden sollen. </w:t>
      </w:r>
      <w:r w:rsidRPr="00014C51">
        <w:rPr>
          <w:rFonts w:ascii="Burg Grotesk" w:hAnsi="Burg Grotesk" w:cs="Burg Grotesk"/>
          <w:b/>
          <w:bCs/>
          <w:sz w:val="24"/>
          <w:szCs w:val="24"/>
        </w:rPr>
        <w:t xml:space="preserve">Tabelle A und B müssen in der Anzahl der ECTS </w:t>
      </w:r>
      <w:r w:rsidR="00DC7F80">
        <w:rPr>
          <w:rFonts w:ascii="Burg Grotesk" w:hAnsi="Burg Grotesk" w:cs="Burg Grotesk"/>
          <w:b/>
          <w:bCs/>
          <w:sz w:val="24"/>
          <w:szCs w:val="24"/>
        </w:rPr>
        <w:t>insgesamt</w:t>
      </w:r>
      <w:r w:rsidRPr="00014C51">
        <w:rPr>
          <w:rFonts w:ascii="Burg Grotesk" w:hAnsi="Burg Grotesk" w:cs="Burg Grotesk"/>
          <w:b/>
          <w:bCs/>
          <w:sz w:val="24"/>
          <w:szCs w:val="24"/>
        </w:rPr>
        <w:t xml:space="preserve"> übereinstimmen.</w:t>
      </w:r>
    </w:p>
    <w:p w:rsidR="00014C51" w:rsidRPr="00014C51" w:rsidRDefault="00014C5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014C51" w:rsidRDefault="00014C5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014C51">
        <w:rPr>
          <w:rFonts w:ascii="Burg Grotesk" w:hAnsi="Burg Grotesk" w:cs="Burg Grotesk"/>
          <w:sz w:val="24"/>
          <w:szCs w:val="24"/>
        </w:rPr>
        <w:t xml:space="preserve">Bitte plant eine Belegung von </w:t>
      </w:r>
      <w:r w:rsidRPr="00014C51">
        <w:rPr>
          <w:rFonts w:ascii="Burg Grotesk" w:hAnsi="Burg Grotesk" w:cs="Burg Grotesk"/>
          <w:b/>
          <w:bCs/>
          <w:sz w:val="24"/>
          <w:szCs w:val="24"/>
        </w:rPr>
        <w:t>ca. 30 ECTS</w:t>
      </w:r>
      <w:r w:rsidRPr="00014C51">
        <w:rPr>
          <w:rFonts w:ascii="Burg Grotesk" w:hAnsi="Burg Grotesk" w:cs="Burg Grotesk"/>
          <w:sz w:val="24"/>
          <w:szCs w:val="24"/>
        </w:rPr>
        <w:t xml:space="preserve"> im Ausland (Tabelle A) ein und sucht euch entsprechende Fächer. B</w:t>
      </w:r>
      <w:r>
        <w:rPr>
          <w:rFonts w:ascii="Burg Grotesk" w:hAnsi="Burg Grotesk" w:cs="Burg Grotesk"/>
          <w:sz w:val="24"/>
          <w:szCs w:val="24"/>
        </w:rPr>
        <w:t>itte besprecht danach mit eurer*eurem Professor*</w:t>
      </w:r>
      <w:r w:rsidRPr="00014C51">
        <w:rPr>
          <w:rFonts w:ascii="Burg Grotesk" w:hAnsi="Burg Grotesk" w:cs="Burg Grotesk"/>
          <w:sz w:val="24"/>
          <w:szCs w:val="24"/>
        </w:rPr>
        <w:t>in, wie die Kurse anerkannt werden können (Tabelle B). Dies ist abhängig davon, welche Fächer euch zum Abschluss noch fehlen. Bei Unsicherheit hier, bitte bei Frau Stolte nachfragen.</w:t>
      </w:r>
    </w:p>
    <w:p w:rsidR="00432563" w:rsidRDefault="00432563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432563" w:rsidRDefault="00432563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sz w:val="24"/>
          <w:szCs w:val="24"/>
        </w:rPr>
        <w:t xml:space="preserve">Hinweis </w:t>
      </w:r>
      <w:r w:rsidRPr="009C1B7C">
        <w:rPr>
          <w:rFonts w:ascii="Burg Grotesk" w:hAnsi="Burg Grotesk" w:cs="Burg Grotesk"/>
          <w:sz w:val="24"/>
          <w:szCs w:val="24"/>
        </w:rPr>
        <w:t xml:space="preserve">MMVR-Design: Ansprechpartnerin ist hier immer Prof. Scholz. </w:t>
      </w:r>
      <w:r w:rsidR="009C1B7C">
        <w:rPr>
          <w:rFonts w:ascii="Burg Grotesk" w:hAnsi="Burg Grotesk" w:cs="Burg Grotesk"/>
          <w:sz w:val="24"/>
          <w:szCs w:val="24"/>
        </w:rPr>
        <w:t>Hinweis Industriedesign: Ansprechpartner</w:t>
      </w:r>
      <w:r w:rsidR="00BE40A7">
        <w:rPr>
          <w:rFonts w:ascii="Burg Grotesk" w:hAnsi="Burg Grotesk" w:cs="Burg Grotesk"/>
          <w:sz w:val="24"/>
          <w:szCs w:val="24"/>
        </w:rPr>
        <w:t xml:space="preserve"> ist in der Regel Prof. Warnke.</w:t>
      </w:r>
    </w:p>
    <w:p w:rsidR="00C71521" w:rsidRDefault="00C7152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C71521" w:rsidRPr="00014C51" w:rsidRDefault="00C71521" w:rsidP="00C7152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  <w:r w:rsidRPr="00014C51">
        <w:rPr>
          <w:rFonts w:ascii="Burg Grotesk" w:hAnsi="Burg Grotesk" w:cs="Burg Grotesk"/>
          <w:b/>
          <w:sz w:val="24"/>
          <w:szCs w:val="24"/>
        </w:rPr>
        <w:t>Tabelle A:</w:t>
      </w:r>
      <w:r>
        <w:rPr>
          <w:rFonts w:ascii="Burg Grotesk" w:hAnsi="Burg Grotesk" w:cs="Burg Grotesk"/>
          <w:sz w:val="24"/>
          <w:szCs w:val="24"/>
        </w:rPr>
        <w:t xml:space="preserve"> </w:t>
      </w:r>
      <w:r w:rsidRPr="00014C51">
        <w:rPr>
          <w:rFonts w:ascii="Burg Grotesk" w:hAnsi="Burg Grotesk" w:cs="Burg Grotesk"/>
          <w:sz w:val="24"/>
          <w:szCs w:val="24"/>
        </w:rPr>
        <w:t>Bitte fragt an eurer Partnerhochschule nach dem Kurskatalog für euer Austauschsemester, um die Kurse, die ihr belegen möchtet, hier einzutragen. Wenn es noch keinen Katalog gibt,</w:t>
      </w:r>
      <w:r w:rsidR="009C1B7C">
        <w:rPr>
          <w:rFonts w:ascii="Burg Grotesk" w:hAnsi="Burg Grotesk" w:cs="Burg Grotesk"/>
          <w:sz w:val="24"/>
          <w:szCs w:val="24"/>
        </w:rPr>
        <w:t xml:space="preserve"> könnt ihr grobe Angaben machen</w:t>
      </w:r>
      <w:r w:rsidRPr="00014C51">
        <w:rPr>
          <w:rFonts w:ascii="Burg Grotesk" w:hAnsi="Burg Grotesk" w:cs="Burg Grotesk"/>
          <w:sz w:val="24"/>
          <w:szCs w:val="24"/>
        </w:rPr>
        <w:t xml:space="preserve"> (z.B. “</w:t>
      </w:r>
      <w:proofErr w:type="spellStart"/>
      <w:r w:rsidRPr="00014C51">
        <w:rPr>
          <w:rFonts w:ascii="Burg Grotesk" w:hAnsi="Burg Grotesk" w:cs="Burg Grotesk"/>
          <w:sz w:val="24"/>
          <w:szCs w:val="24"/>
        </w:rPr>
        <w:t>Main</w:t>
      </w:r>
      <w:proofErr w:type="spellEnd"/>
      <w:r w:rsidRPr="00014C51">
        <w:rPr>
          <w:rFonts w:ascii="Burg Grotesk" w:hAnsi="Burg Grotesk" w:cs="Burg Grotesk"/>
          <w:sz w:val="24"/>
          <w:szCs w:val="24"/>
        </w:rPr>
        <w:t xml:space="preserve"> Projekt”...). </w:t>
      </w:r>
      <w:r w:rsidR="009C1B7C">
        <w:rPr>
          <w:rFonts w:ascii="Burg Grotesk" w:hAnsi="Burg Grotesk" w:cs="Burg Grotesk"/>
          <w:b/>
          <w:sz w:val="24"/>
          <w:szCs w:val="24"/>
        </w:rPr>
        <w:t>Wichtig: Name des Kurses</w:t>
      </w:r>
      <w:r w:rsidRPr="00014C51">
        <w:rPr>
          <w:rFonts w:ascii="Burg Grotesk" w:hAnsi="Burg Grotesk" w:cs="Burg Grotesk"/>
          <w:b/>
          <w:sz w:val="24"/>
          <w:szCs w:val="24"/>
        </w:rPr>
        <w:t xml:space="preserve"> und ECTS.</w:t>
      </w:r>
    </w:p>
    <w:p w:rsidR="00C71521" w:rsidRPr="00014C51" w:rsidRDefault="00C7152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C71521" w:rsidRDefault="00C71521" w:rsidP="00C7152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014C51">
        <w:rPr>
          <w:rFonts w:ascii="Burg Grotesk" w:hAnsi="Burg Grotesk" w:cs="Burg Grotesk"/>
          <w:b/>
          <w:sz w:val="24"/>
          <w:szCs w:val="24"/>
        </w:rPr>
        <w:t>Tabelle B:</w:t>
      </w:r>
      <w:r>
        <w:rPr>
          <w:rFonts w:ascii="Burg Grotesk" w:hAnsi="Burg Grotesk" w:cs="Burg Grotesk"/>
          <w:sz w:val="24"/>
          <w:szCs w:val="24"/>
        </w:rPr>
        <w:t xml:space="preserve"> </w:t>
      </w:r>
      <w:r w:rsidRPr="00014C51">
        <w:rPr>
          <w:rFonts w:ascii="Burg Grotesk" w:hAnsi="Burg Grotesk" w:cs="Burg Grotesk"/>
          <w:sz w:val="24"/>
          <w:szCs w:val="24"/>
        </w:rPr>
        <w:t xml:space="preserve">Die Gesamtzahl der ECTS muss mit der Gesamtzahl aus Tabelle A </w:t>
      </w:r>
      <w:r w:rsidRPr="009C1B7C">
        <w:rPr>
          <w:rFonts w:ascii="Burg Grotesk" w:hAnsi="Burg Grotesk" w:cs="Burg Grotesk"/>
          <w:b/>
          <w:sz w:val="24"/>
          <w:szCs w:val="24"/>
        </w:rPr>
        <w:t>übereinstimmen</w:t>
      </w:r>
      <w:r w:rsidRPr="00014C51">
        <w:rPr>
          <w:rFonts w:ascii="Burg Grotesk" w:hAnsi="Burg Grotesk" w:cs="Burg Grotesk"/>
          <w:sz w:val="24"/>
          <w:szCs w:val="24"/>
        </w:rPr>
        <w:t xml:space="preserve">! Bitte </w:t>
      </w:r>
      <w:r w:rsidRPr="009C1B7C">
        <w:rPr>
          <w:rFonts w:ascii="Burg Grotesk" w:hAnsi="Burg Grotesk" w:cs="Burg Grotesk"/>
          <w:b/>
          <w:sz w:val="24"/>
          <w:szCs w:val="24"/>
        </w:rPr>
        <w:t>Titel der Burg-Kurse</w:t>
      </w:r>
      <w:r w:rsidRPr="00014C51">
        <w:rPr>
          <w:rFonts w:ascii="Burg Grotesk" w:hAnsi="Burg Grotesk" w:cs="Burg Grotesk"/>
          <w:sz w:val="24"/>
          <w:szCs w:val="24"/>
        </w:rPr>
        <w:t xml:space="preserve"> und zugehörige ECTS eintragen.</w:t>
      </w:r>
      <w:r>
        <w:rPr>
          <w:rFonts w:ascii="Burg Grotesk" w:hAnsi="Burg Grotesk" w:cs="Burg Grotesk"/>
          <w:sz w:val="24"/>
          <w:szCs w:val="24"/>
        </w:rPr>
        <w:t xml:space="preserve"> Wichtige Hinweise dazu: </w:t>
      </w:r>
    </w:p>
    <w:p w:rsidR="00014C51" w:rsidRPr="00014C51" w:rsidRDefault="00014C5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432563" w:rsidRDefault="00C71521" w:rsidP="00C71521">
      <w:pPr>
        <w:pStyle w:val="Listenabsatz"/>
        <w:numPr>
          <w:ilvl w:val="0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C71521">
        <w:rPr>
          <w:rFonts w:ascii="Burg Grotesk" w:hAnsi="Burg Grotesk" w:cs="Burg Grotesk"/>
          <w:b/>
          <w:sz w:val="24"/>
          <w:szCs w:val="24"/>
        </w:rPr>
        <w:t>Design:</w:t>
      </w:r>
      <w:r w:rsidR="00014C51" w:rsidRPr="00C71521">
        <w:rPr>
          <w:rFonts w:ascii="Burg Grotesk" w:hAnsi="Burg Grotesk" w:cs="Burg Grotesk"/>
          <w:sz w:val="24"/>
          <w:szCs w:val="24"/>
        </w:rPr>
        <w:t xml:space="preserve"> </w:t>
      </w:r>
    </w:p>
    <w:p w:rsidR="00432563" w:rsidRDefault="00014C51" w:rsidP="00432563">
      <w:pPr>
        <w:pStyle w:val="Listenabsatz"/>
        <w:numPr>
          <w:ilvl w:val="1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C71521">
        <w:rPr>
          <w:rFonts w:ascii="Burg Grotesk" w:hAnsi="Burg Grotesk" w:cs="Burg Grotesk"/>
          <w:sz w:val="24"/>
          <w:szCs w:val="24"/>
        </w:rPr>
        <w:t xml:space="preserve">eine häufige Möglichkeit der Anerkennung (Tabelle B): 20 ECTS Komplexes Gestalten, 2 ECTS Kompaktwoche, 2 ECTS </w:t>
      </w:r>
      <w:r w:rsidR="009C1B7C">
        <w:rPr>
          <w:rFonts w:ascii="Burg Grotesk" w:hAnsi="Burg Grotesk" w:cs="Burg Grotesk"/>
          <w:sz w:val="24"/>
          <w:szCs w:val="24"/>
        </w:rPr>
        <w:t>EK, WK, BK</w:t>
      </w:r>
      <w:r w:rsidRPr="00C71521">
        <w:rPr>
          <w:rFonts w:ascii="Burg Grotesk" w:hAnsi="Burg Grotesk" w:cs="Burg Grotesk"/>
          <w:sz w:val="24"/>
          <w:szCs w:val="24"/>
        </w:rPr>
        <w:t xml:space="preserve"> etc. </w:t>
      </w:r>
      <w:r w:rsidRPr="00014C51">
        <w:sym w:font="Wingdings" w:char="F0E0"/>
      </w:r>
      <w:r w:rsidRPr="00C71521">
        <w:rPr>
          <w:rFonts w:ascii="Burg Grotesk" w:hAnsi="Burg Grotesk" w:cs="Burg Grotesk"/>
          <w:sz w:val="24"/>
          <w:szCs w:val="24"/>
        </w:rPr>
        <w:t xml:space="preserve"> Bitte mit Professor*in besprechen! </w:t>
      </w:r>
      <w:r w:rsidR="00C71521" w:rsidRPr="00C71521">
        <w:rPr>
          <w:rFonts w:ascii="Burg Grotesk" w:hAnsi="Burg Grotesk" w:cs="Burg Grotesk"/>
          <w:sz w:val="24"/>
          <w:szCs w:val="24"/>
        </w:rPr>
        <w:t>Bitte informiert euch rechtzeitig, wel</w:t>
      </w:r>
      <w:r w:rsidR="00E174A5">
        <w:rPr>
          <w:rFonts w:ascii="Burg Grotesk" w:hAnsi="Burg Grotesk" w:cs="Burg Grotesk"/>
          <w:sz w:val="24"/>
          <w:szCs w:val="24"/>
        </w:rPr>
        <w:t>che Leistungen noch offen sind (Frau Stolte).</w:t>
      </w:r>
    </w:p>
    <w:p w:rsidR="00432563" w:rsidRDefault="00432563" w:rsidP="00432563">
      <w:pPr>
        <w:pStyle w:val="Listenabsatz"/>
        <w:numPr>
          <w:ilvl w:val="1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color w:val="000000"/>
          <w:sz w:val="27"/>
          <w:szCs w:val="27"/>
        </w:rPr>
        <w:t>Inhaltlich sollen sich die Module bestmöglich entsprechen. Es ist möglich, die ECTS Punkte verschiedener Kurse zusammenzulegen oder aufzuteilen, wenn die*der Professor*in damit einverstanden ist (Beispiel: Auslandskurs 4 ECTS = 2 x BURG-Kurs 2 ECTS).</w:t>
      </w:r>
    </w:p>
    <w:p w:rsidR="00EF346A" w:rsidRPr="00432563" w:rsidRDefault="00C71521" w:rsidP="00014C51">
      <w:pPr>
        <w:pStyle w:val="Listenabsatz"/>
        <w:numPr>
          <w:ilvl w:val="1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C71521">
        <w:rPr>
          <w:rFonts w:ascii="Burg Grotesk" w:hAnsi="Burg Grotesk" w:cs="Burg Grotesk"/>
          <w:sz w:val="24"/>
          <w:szCs w:val="24"/>
        </w:rPr>
        <w:t xml:space="preserve">Sollten </w:t>
      </w:r>
      <w:r w:rsidRPr="00C71521">
        <w:rPr>
          <w:rFonts w:ascii="Burg Grotesk" w:hAnsi="Burg Grotesk" w:cs="Burg Grotesk"/>
          <w:b/>
          <w:bCs/>
          <w:sz w:val="24"/>
          <w:szCs w:val="24"/>
        </w:rPr>
        <w:t xml:space="preserve">keine ECTS mehr </w:t>
      </w:r>
      <w:r w:rsidR="00432563">
        <w:rPr>
          <w:rFonts w:ascii="Burg Grotesk" w:hAnsi="Burg Grotesk" w:cs="Burg Grotesk"/>
          <w:b/>
          <w:bCs/>
          <w:sz w:val="24"/>
          <w:szCs w:val="24"/>
        </w:rPr>
        <w:t>benötigt</w:t>
      </w:r>
      <w:r w:rsidRPr="00C71521">
        <w:rPr>
          <w:rFonts w:ascii="Burg Grotesk" w:hAnsi="Burg Grotesk" w:cs="Burg Grotesk"/>
          <w:sz w:val="24"/>
          <w:szCs w:val="24"/>
        </w:rPr>
        <w:t xml:space="preserve"> werden, weil ihr schon alle Leistungen im Studium erlangt habt, tragt bitte die Anzahl der ECTS aus Tabelle A </w:t>
      </w:r>
      <w:r w:rsidRPr="00C71521">
        <w:rPr>
          <w:rFonts w:ascii="Burg Grotesk" w:hAnsi="Burg Grotesk" w:cs="Burg Grotesk"/>
          <w:sz w:val="24"/>
          <w:szCs w:val="24"/>
        </w:rPr>
        <w:lastRenderedPageBreak/>
        <w:t xml:space="preserve">ein und bei Fächername </w:t>
      </w:r>
      <w:r w:rsidRPr="00C71521">
        <w:rPr>
          <w:rFonts w:ascii="Burg Grotesk" w:hAnsi="Burg Grotesk" w:cs="Burg Grotesk"/>
          <w:b/>
          <w:sz w:val="24"/>
          <w:szCs w:val="24"/>
        </w:rPr>
        <w:t xml:space="preserve">"additional </w:t>
      </w:r>
      <w:proofErr w:type="spellStart"/>
      <w:r w:rsidRPr="00C71521">
        <w:rPr>
          <w:rFonts w:ascii="Burg Grotesk" w:hAnsi="Burg Grotesk" w:cs="Burg Grotesk"/>
          <w:b/>
          <w:sz w:val="24"/>
          <w:szCs w:val="24"/>
        </w:rPr>
        <w:t>qualification</w:t>
      </w:r>
      <w:proofErr w:type="spellEnd"/>
      <w:r w:rsidRPr="00C71521">
        <w:rPr>
          <w:rFonts w:ascii="Burg Grotesk" w:hAnsi="Burg Grotesk" w:cs="Burg Grotesk"/>
          <w:b/>
          <w:sz w:val="24"/>
          <w:szCs w:val="24"/>
        </w:rPr>
        <w:t xml:space="preserve"> (not </w:t>
      </w:r>
      <w:proofErr w:type="spellStart"/>
      <w:r w:rsidRPr="00C71521">
        <w:rPr>
          <w:rFonts w:ascii="Burg Grotesk" w:hAnsi="Burg Grotesk" w:cs="Burg Grotesk"/>
          <w:b/>
          <w:sz w:val="24"/>
          <w:szCs w:val="24"/>
        </w:rPr>
        <w:t>needed</w:t>
      </w:r>
      <w:proofErr w:type="spellEnd"/>
      <w:r w:rsidRPr="00C71521">
        <w:rPr>
          <w:rFonts w:ascii="Burg Grotesk" w:hAnsi="Burg Grotesk" w:cs="Burg Grotesk"/>
          <w:b/>
          <w:sz w:val="24"/>
          <w:szCs w:val="24"/>
        </w:rPr>
        <w:t xml:space="preserve"> </w:t>
      </w:r>
      <w:proofErr w:type="spellStart"/>
      <w:r w:rsidRPr="00C71521">
        <w:rPr>
          <w:rFonts w:ascii="Burg Grotesk" w:hAnsi="Burg Grotesk" w:cs="Burg Grotesk"/>
          <w:b/>
          <w:sz w:val="24"/>
          <w:szCs w:val="24"/>
        </w:rPr>
        <w:t>for</w:t>
      </w:r>
      <w:proofErr w:type="spellEnd"/>
      <w:r w:rsidRPr="00C71521">
        <w:rPr>
          <w:rFonts w:ascii="Burg Grotesk" w:hAnsi="Burg Grotesk" w:cs="Burg Grotesk"/>
          <w:b/>
          <w:sz w:val="24"/>
          <w:szCs w:val="24"/>
        </w:rPr>
        <w:t xml:space="preserve"> </w:t>
      </w:r>
      <w:proofErr w:type="spellStart"/>
      <w:r w:rsidRPr="00C71521">
        <w:rPr>
          <w:rFonts w:ascii="Burg Grotesk" w:hAnsi="Burg Grotesk" w:cs="Burg Grotesk"/>
          <w:b/>
          <w:sz w:val="24"/>
          <w:szCs w:val="24"/>
        </w:rPr>
        <w:t>degree</w:t>
      </w:r>
      <w:proofErr w:type="spellEnd"/>
      <w:r w:rsidR="009C1B7C">
        <w:rPr>
          <w:rFonts w:ascii="Burg Grotesk" w:hAnsi="Burg Grotesk" w:cs="Burg Grotesk"/>
          <w:sz w:val="24"/>
          <w:szCs w:val="24"/>
        </w:rPr>
        <w:t xml:space="preserve">)". </w:t>
      </w:r>
      <w:r w:rsidRPr="00C71521">
        <w:rPr>
          <w:rFonts w:ascii="Burg Grotesk" w:hAnsi="Burg Grotesk" w:cs="Burg Grotesk"/>
          <w:sz w:val="24"/>
          <w:szCs w:val="24"/>
        </w:rPr>
        <w:t>Falls nur ein Teil der ECTS gebraucht wird, tragt ihr die E</w:t>
      </w:r>
      <w:r w:rsidR="009C1B7C">
        <w:rPr>
          <w:rFonts w:ascii="Burg Grotesk" w:hAnsi="Burg Grotesk" w:cs="Burg Grotesk"/>
          <w:sz w:val="24"/>
          <w:szCs w:val="24"/>
        </w:rPr>
        <w:t xml:space="preserve">CTS, die zu viel sind auch als </w:t>
      </w:r>
      <w:r w:rsidRPr="00C71521">
        <w:rPr>
          <w:rFonts w:ascii="Burg Grotesk" w:hAnsi="Burg Grotesk" w:cs="Burg Grotesk"/>
          <w:sz w:val="24"/>
          <w:szCs w:val="24"/>
        </w:rPr>
        <w:t xml:space="preserve">"additional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qualification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 (not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needed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for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degree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)" ein. Zum Beispiel: ihr belegt im Ausland 30 ECTS, braucht aber nur noch 20 ECTS </w:t>
      </w:r>
      <w:r w:rsidRPr="00014C51">
        <w:sym w:font="Wingdings" w:char="F0E0"/>
      </w:r>
      <w:r w:rsidRPr="00C71521">
        <w:rPr>
          <w:rFonts w:ascii="Burg Grotesk" w:hAnsi="Burg Grotesk" w:cs="Burg Grotesk"/>
          <w:sz w:val="24"/>
          <w:szCs w:val="24"/>
        </w:rPr>
        <w:t xml:space="preserve"> in Tabelle B die 20 ECTS eintragen, wie sie anerkannt werden sollen und 10 ECTS als "additional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qualification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 (not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needed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for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 </w:t>
      </w:r>
      <w:proofErr w:type="spellStart"/>
      <w:r w:rsidRPr="00C71521">
        <w:rPr>
          <w:rFonts w:ascii="Burg Grotesk" w:hAnsi="Burg Grotesk" w:cs="Burg Grotesk"/>
          <w:sz w:val="24"/>
          <w:szCs w:val="24"/>
        </w:rPr>
        <w:t>degree</w:t>
      </w:r>
      <w:proofErr w:type="spellEnd"/>
      <w:r w:rsidRPr="00C71521">
        <w:rPr>
          <w:rFonts w:ascii="Burg Grotesk" w:hAnsi="Burg Grotesk" w:cs="Burg Grotesk"/>
          <w:sz w:val="24"/>
          <w:szCs w:val="24"/>
        </w:rPr>
        <w:t xml:space="preserve">)". </w:t>
      </w:r>
    </w:p>
    <w:p w:rsidR="00432563" w:rsidRPr="00432563" w:rsidRDefault="00432563" w:rsidP="00432563">
      <w:pPr>
        <w:pStyle w:val="Listenabsatz"/>
        <w:numPr>
          <w:ilvl w:val="1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432563">
        <w:rPr>
          <w:rFonts w:ascii="Burg Grotesk" w:hAnsi="Burg Grotesk" w:cs="Burg Grotesk"/>
          <w:sz w:val="24"/>
          <w:szCs w:val="24"/>
        </w:rPr>
        <w:t xml:space="preserve">Für die Kurse der Burg </w:t>
      </w:r>
      <w:r>
        <w:rPr>
          <w:rFonts w:ascii="Burg Grotesk" w:hAnsi="Burg Grotesk" w:cs="Burg Grotesk"/>
          <w:sz w:val="24"/>
          <w:szCs w:val="24"/>
        </w:rPr>
        <w:t>findet ihr</w:t>
      </w:r>
      <w:r w:rsidRPr="00432563">
        <w:rPr>
          <w:rFonts w:ascii="Burg Grotesk" w:hAnsi="Burg Grotesk" w:cs="Burg Grotesk"/>
          <w:sz w:val="24"/>
          <w:szCs w:val="24"/>
        </w:rPr>
        <w:t xml:space="preserve"> die richtigen Modulbezeichnungen im Studienverlaufsplan:</w:t>
      </w:r>
      <w:r>
        <w:rPr>
          <w:rFonts w:ascii="Burg Grotesk" w:hAnsi="Burg Grotesk" w:cs="Burg Grotesk"/>
          <w:sz w:val="24"/>
          <w:szCs w:val="24"/>
        </w:rPr>
        <w:t xml:space="preserve"> </w:t>
      </w:r>
      <w:hyperlink r:id="rId11" w:history="1">
        <w:r w:rsidRPr="00046D3F">
          <w:rPr>
            <w:rStyle w:val="Hyperlink"/>
            <w:rFonts w:ascii="Burg Grotesk" w:hAnsi="Burg Grotesk" w:cs="Burg Grotesk"/>
            <w:sz w:val="24"/>
            <w:szCs w:val="24"/>
          </w:rPr>
          <w:t>https://www.burg-halle.de/hochschule/studium/studierenden-info/studien-und-pruefungsordnungenpruefungsanmeldungenstudienplaene/</w:t>
        </w:r>
      </w:hyperlink>
      <w:r>
        <w:rPr>
          <w:rFonts w:ascii="Burg Grotesk" w:hAnsi="Burg Grotesk" w:cs="Burg Grotesk"/>
          <w:sz w:val="24"/>
          <w:szCs w:val="24"/>
        </w:rPr>
        <w:t xml:space="preserve"> </w:t>
      </w:r>
    </w:p>
    <w:p w:rsidR="00432563" w:rsidRDefault="00432563" w:rsidP="00432563">
      <w:pPr>
        <w:pStyle w:val="Listenabsatz"/>
        <w:numPr>
          <w:ilvl w:val="1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432563">
        <w:rPr>
          <w:rFonts w:ascii="Burg Grotesk" w:hAnsi="Burg Grotesk" w:cs="Burg Grotesk"/>
          <w:sz w:val="24"/>
          <w:szCs w:val="24"/>
        </w:rPr>
        <w:t xml:space="preserve">Bitte </w:t>
      </w:r>
      <w:r>
        <w:rPr>
          <w:rFonts w:ascii="Burg Grotesk" w:hAnsi="Burg Grotesk" w:cs="Burg Grotesk"/>
          <w:sz w:val="24"/>
          <w:szCs w:val="24"/>
        </w:rPr>
        <w:t>gebt</w:t>
      </w:r>
      <w:r w:rsidRPr="00432563">
        <w:rPr>
          <w:rFonts w:ascii="Burg Grotesk" w:hAnsi="Burg Grotesk" w:cs="Burg Grotesk"/>
          <w:sz w:val="24"/>
          <w:szCs w:val="24"/>
        </w:rPr>
        <w:t xml:space="preserve"> die richtigen Formulierungen an (Beispiel: richtig: BK Siebdruck, falsch: Wahlpflichtkurs Illustration). </w:t>
      </w:r>
    </w:p>
    <w:p w:rsidR="001A7EB5" w:rsidRPr="00432563" w:rsidRDefault="00432563" w:rsidP="00432563">
      <w:pPr>
        <w:pStyle w:val="Listenabsatz"/>
        <w:numPr>
          <w:ilvl w:val="1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432563">
        <w:rPr>
          <w:rFonts w:ascii="Burg Grotesk" w:hAnsi="Burg Grotesk" w:cs="Burg Grotesk"/>
          <w:sz w:val="24"/>
          <w:szCs w:val="24"/>
        </w:rPr>
        <w:t>Theoriekurse können nur mit Bestätigung von einer Theorie-Professur der Burg übertragen werden. Die Person muss prüfen, ob die Leistung aus dem Ausland dem Modul der Burg entspricht.</w:t>
      </w:r>
    </w:p>
    <w:p w:rsidR="001A7EB5" w:rsidRPr="001A7EB5" w:rsidRDefault="001A7EB5" w:rsidP="001A7EB5">
      <w:pPr>
        <w:pStyle w:val="Listenabsatz"/>
        <w:rPr>
          <w:rFonts w:ascii="Burg Grotesk" w:hAnsi="Burg Grotesk" w:cs="Burg Grotesk"/>
          <w:b/>
          <w:bCs/>
          <w:sz w:val="24"/>
          <w:szCs w:val="24"/>
        </w:rPr>
      </w:pPr>
    </w:p>
    <w:p w:rsidR="00014C51" w:rsidRPr="00C71521" w:rsidRDefault="00014C51" w:rsidP="00C71521">
      <w:pPr>
        <w:pStyle w:val="Listenabsatz"/>
        <w:numPr>
          <w:ilvl w:val="0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C71521">
        <w:rPr>
          <w:rFonts w:ascii="Burg Grotesk" w:hAnsi="Burg Grotesk" w:cs="Burg Grotesk"/>
          <w:b/>
          <w:bCs/>
          <w:sz w:val="24"/>
          <w:szCs w:val="24"/>
        </w:rPr>
        <w:t>Kunst</w:t>
      </w:r>
      <w:r w:rsidR="00C71521">
        <w:rPr>
          <w:rFonts w:ascii="Burg Grotesk" w:hAnsi="Burg Grotesk" w:cs="Burg Grotesk"/>
          <w:b/>
          <w:bCs/>
          <w:sz w:val="24"/>
          <w:szCs w:val="24"/>
        </w:rPr>
        <w:t xml:space="preserve">: </w:t>
      </w:r>
      <w:r w:rsidR="00C71521" w:rsidRPr="00C71521">
        <w:rPr>
          <w:rFonts w:ascii="Burg Grotesk" w:hAnsi="Burg Grotesk" w:cs="Burg Grotesk"/>
          <w:bCs/>
          <w:sz w:val="24"/>
          <w:szCs w:val="24"/>
        </w:rPr>
        <w:t>hier</w:t>
      </w:r>
      <w:r w:rsidRPr="00C71521">
        <w:rPr>
          <w:rFonts w:ascii="Burg Grotesk" w:hAnsi="Burg Grotesk" w:cs="Burg Grotesk"/>
          <w:sz w:val="24"/>
          <w:szCs w:val="24"/>
        </w:rPr>
        <w:t xml:space="preserve"> existieren keine ECTS. </w:t>
      </w:r>
      <w:r w:rsidR="00EF346A" w:rsidRPr="00C71521">
        <w:rPr>
          <w:rFonts w:ascii="Burg Grotesk" w:hAnsi="Burg Grotesk" w:cs="Burg Grotesk"/>
          <w:sz w:val="24"/>
          <w:szCs w:val="24"/>
        </w:rPr>
        <w:t>Die Anerkennung ist nur als „Schein“ für die Arbeit eines Semesters möglich und muss auch so erfolgen. Bitte tragt in Tabelle B entsprechend</w:t>
      </w:r>
      <w:r w:rsidRPr="00C71521">
        <w:rPr>
          <w:rFonts w:ascii="Burg Grotesk" w:hAnsi="Burg Grotesk" w:cs="Burg Grotesk"/>
          <w:sz w:val="24"/>
          <w:szCs w:val="24"/>
        </w:rPr>
        <w:t xml:space="preserve"> „Fachstudium“ </w:t>
      </w:r>
      <w:r w:rsidR="00EF346A" w:rsidRPr="00C71521">
        <w:rPr>
          <w:rFonts w:ascii="Burg Grotesk" w:hAnsi="Burg Grotesk" w:cs="Burg Grotesk"/>
          <w:sz w:val="24"/>
          <w:szCs w:val="24"/>
        </w:rPr>
        <w:t>ein</w:t>
      </w:r>
      <w:r w:rsidRPr="00C71521">
        <w:rPr>
          <w:rFonts w:ascii="Burg Grotesk" w:hAnsi="Burg Grotesk" w:cs="Burg Grotesk"/>
          <w:sz w:val="24"/>
          <w:szCs w:val="24"/>
        </w:rPr>
        <w:t xml:space="preserve">. Dieses entspricht </w:t>
      </w:r>
      <w:r w:rsidR="00EF346A" w:rsidRPr="00C71521">
        <w:rPr>
          <w:rFonts w:ascii="Burg Grotesk" w:hAnsi="Burg Grotesk" w:cs="Burg Grotesk"/>
          <w:b/>
          <w:sz w:val="24"/>
          <w:szCs w:val="24"/>
        </w:rPr>
        <w:t>immer 30 ECTS</w:t>
      </w:r>
      <w:r w:rsidR="00EF346A" w:rsidRPr="00C71521">
        <w:rPr>
          <w:rFonts w:ascii="Burg Grotesk" w:hAnsi="Burg Grotesk" w:cs="Burg Grotesk"/>
          <w:sz w:val="24"/>
          <w:szCs w:val="24"/>
        </w:rPr>
        <w:t xml:space="preserve">. Eine Anerkennung von Grundlagenkursen ist </w:t>
      </w:r>
      <w:r w:rsidR="00E174A5">
        <w:rPr>
          <w:rFonts w:ascii="Burg Grotesk" w:hAnsi="Burg Grotesk" w:cs="Burg Grotesk"/>
          <w:sz w:val="24"/>
          <w:szCs w:val="24"/>
        </w:rPr>
        <w:t xml:space="preserve">normalerweise </w:t>
      </w:r>
      <w:r w:rsidR="00EF346A" w:rsidRPr="00C71521">
        <w:rPr>
          <w:rFonts w:ascii="Burg Grotesk" w:hAnsi="Burg Grotesk" w:cs="Burg Grotesk"/>
          <w:sz w:val="24"/>
          <w:szCs w:val="24"/>
        </w:rPr>
        <w:t>nicht möglich.</w:t>
      </w:r>
    </w:p>
    <w:p w:rsidR="00C71521" w:rsidRDefault="00C7152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C71521" w:rsidRPr="00C71521" w:rsidRDefault="00C71521" w:rsidP="00C71521">
      <w:pPr>
        <w:pStyle w:val="Listenabsatz"/>
        <w:numPr>
          <w:ilvl w:val="0"/>
          <w:numId w:val="33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C71521">
        <w:rPr>
          <w:rFonts w:ascii="Burg Grotesk" w:hAnsi="Burg Grotesk" w:cs="Burg Grotesk"/>
          <w:b/>
          <w:sz w:val="24"/>
          <w:szCs w:val="24"/>
        </w:rPr>
        <w:t>Kunst Lehramt und Kunstpädagogik</w:t>
      </w:r>
      <w:r w:rsidRPr="00C71521">
        <w:rPr>
          <w:rFonts w:ascii="Burg Grotesk" w:hAnsi="Burg Grotesk" w:cs="Burg Grotesk"/>
          <w:sz w:val="24"/>
          <w:szCs w:val="24"/>
        </w:rPr>
        <w:t xml:space="preserve">: Die Anerkennung ist nur als „Atelier“ für die Arbeit eines Semesters möglich und muss auch so erfolgen. Bitte tragt in Tabelle B entsprechend das Atelier ein und die Anzahl der SWS, sowie die Gesamtzahl der ECTS aus Tabelle A. </w:t>
      </w:r>
    </w:p>
    <w:p w:rsidR="00C71521" w:rsidRDefault="00C71521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432563" w:rsidRPr="00E174A5" w:rsidRDefault="00C71521" w:rsidP="00014C51">
      <w:pPr>
        <w:pStyle w:val="Listenabsatz"/>
        <w:numPr>
          <w:ilvl w:val="0"/>
          <w:numId w:val="33"/>
        </w:numPr>
        <w:spacing w:after="0"/>
        <w:jc w:val="both"/>
        <w:rPr>
          <w:rFonts w:ascii="Burg Grotesk" w:hAnsi="Burg Grotesk" w:cs="Burg Grotesk"/>
          <w:bCs/>
          <w:sz w:val="24"/>
          <w:szCs w:val="24"/>
        </w:rPr>
      </w:pPr>
      <w:r>
        <w:rPr>
          <w:rFonts w:ascii="Burg Grotesk" w:hAnsi="Burg Grotesk" w:cs="Burg Grotesk"/>
          <w:b/>
          <w:sz w:val="24"/>
          <w:szCs w:val="24"/>
        </w:rPr>
        <w:t xml:space="preserve">MA </w:t>
      </w:r>
      <w:r w:rsidRPr="00C71521">
        <w:rPr>
          <w:rFonts w:ascii="Burg Grotesk" w:hAnsi="Burg Grotesk" w:cs="Burg Grotesk"/>
          <w:b/>
          <w:sz w:val="24"/>
          <w:szCs w:val="24"/>
        </w:rPr>
        <w:t>Kunstwissenschaften</w:t>
      </w:r>
      <w:r w:rsidRPr="00C71521">
        <w:rPr>
          <w:rFonts w:ascii="Burg Grotesk" w:hAnsi="Burg Grotesk" w:cs="Burg Grotesk"/>
          <w:sz w:val="24"/>
          <w:szCs w:val="24"/>
        </w:rPr>
        <w:t xml:space="preserve">: hier bitte wie beim Design vorgehen und die Leistungen als ECTS eintragen. Falls </w:t>
      </w:r>
      <w:r w:rsidRPr="00C71521">
        <w:rPr>
          <w:rFonts w:ascii="Burg Grotesk" w:hAnsi="Burg Grotesk" w:cs="Burg Grotesk"/>
          <w:bCs/>
          <w:sz w:val="24"/>
          <w:szCs w:val="24"/>
        </w:rPr>
        <w:t>keine ECTS mehr gebraucht</w:t>
      </w:r>
      <w:r w:rsidRPr="00C71521">
        <w:rPr>
          <w:rFonts w:ascii="Burg Grotesk" w:hAnsi="Burg Grotesk" w:cs="Burg Grotesk"/>
          <w:b/>
          <w:bCs/>
          <w:sz w:val="24"/>
          <w:szCs w:val="24"/>
        </w:rPr>
        <w:t xml:space="preserve"> </w:t>
      </w:r>
      <w:r w:rsidRPr="00C71521">
        <w:rPr>
          <w:rFonts w:ascii="Burg Grotesk" w:hAnsi="Burg Grotesk" w:cs="Burg Grotesk"/>
          <w:bCs/>
          <w:sz w:val="24"/>
          <w:szCs w:val="24"/>
        </w:rPr>
        <w:t>werden</w:t>
      </w:r>
      <w:r w:rsidRPr="00C71521">
        <w:rPr>
          <w:rFonts w:ascii="Burg Grotesk" w:hAnsi="Burg Grotesk" w:cs="Burg Grotesk"/>
          <w:b/>
          <w:bCs/>
          <w:sz w:val="24"/>
          <w:szCs w:val="24"/>
        </w:rPr>
        <w:t xml:space="preserve"> </w:t>
      </w:r>
      <w:r w:rsidRPr="00C71521">
        <w:rPr>
          <w:rFonts w:ascii="Burg Grotesk" w:hAnsi="Burg Grotesk" w:cs="Burg Grotesk"/>
          <w:bCs/>
          <w:sz w:val="24"/>
          <w:szCs w:val="24"/>
        </w:rPr>
        <w:t>bitte so kennzeichnen.</w:t>
      </w:r>
    </w:p>
    <w:p w:rsidR="00432563" w:rsidRDefault="00432563" w:rsidP="00014C51">
      <w:pPr>
        <w:spacing w:after="0"/>
        <w:jc w:val="both"/>
        <w:rPr>
          <w:rFonts w:ascii="Burg Grotesk" w:hAnsi="Burg Grotesk" w:cs="Burg Grotesk"/>
          <w:sz w:val="24"/>
          <w:szCs w:val="24"/>
        </w:rPr>
      </w:pPr>
    </w:p>
    <w:p w:rsidR="00C71521" w:rsidRDefault="00C71521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917E74" w:rsidRDefault="00917E74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  <w:r w:rsidRPr="00917E74">
        <w:rPr>
          <w:rFonts w:ascii="Burg Grotesk" w:hAnsi="Burg Grotesk" w:cs="Burg Grotesk"/>
          <w:b/>
          <w:sz w:val="24"/>
          <w:szCs w:val="24"/>
        </w:rPr>
        <w:lastRenderedPageBreak/>
        <w:t>Automa</w:t>
      </w:r>
      <w:r>
        <w:rPr>
          <w:rFonts w:ascii="Burg Grotesk" w:hAnsi="Burg Grotesk" w:cs="Burg Grotesk"/>
          <w:b/>
          <w:sz w:val="24"/>
          <w:szCs w:val="24"/>
        </w:rPr>
        <w:t xml:space="preserve">tische Anerkennung (Tabelle B): </w:t>
      </w:r>
    </w:p>
    <w:p w:rsidR="00DC7F80" w:rsidRDefault="00DC7F80" w:rsidP="00014C51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917E74" w:rsidRPr="00917E74" w:rsidRDefault="00917E74" w:rsidP="00917E74">
      <w:pPr>
        <w:pStyle w:val="Listenabsatz"/>
        <w:numPr>
          <w:ilvl w:val="0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917E74">
        <w:rPr>
          <w:rFonts w:ascii="Burg Grotesk" w:hAnsi="Burg Grotesk" w:cs="Burg Grotesk"/>
          <w:sz w:val="24"/>
          <w:szCs w:val="24"/>
        </w:rPr>
        <w:t xml:space="preserve">Bedeutet: ohne </w:t>
      </w:r>
      <w:r>
        <w:rPr>
          <w:rFonts w:ascii="Burg Grotesk" w:hAnsi="Burg Grotesk" w:cs="Burg Grotesk"/>
          <w:sz w:val="24"/>
          <w:szCs w:val="24"/>
        </w:rPr>
        <w:t xml:space="preserve">die Notwendigkeit von </w:t>
      </w:r>
      <w:r w:rsidRPr="00917E74">
        <w:rPr>
          <w:rFonts w:ascii="Burg Grotesk" w:hAnsi="Burg Grotesk" w:cs="Burg Grotesk"/>
          <w:sz w:val="24"/>
          <w:szCs w:val="24"/>
        </w:rPr>
        <w:t xml:space="preserve">Zusatzleistungen werden die im Ausland belegten Kurse </w:t>
      </w:r>
      <w:r>
        <w:rPr>
          <w:rFonts w:ascii="Burg Grotesk" w:hAnsi="Burg Grotesk" w:cs="Burg Grotesk"/>
          <w:sz w:val="24"/>
          <w:szCs w:val="24"/>
        </w:rPr>
        <w:t xml:space="preserve">automatisch an der Burg wie in Tabelle B vereinbart </w:t>
      </w:r>
      <w:r w:rsidRPr="00917E74">
        <w:rPr>
          <w:rFonts w:ascii="Burg Grotesk" w:hAnsi="Burg Grotesk" w:cs="Burg Grotesk"/>
          <w:sz w:val="24"/>
          <w:szCs w:val="24"/>
        </w:rPr>
        <w:t>anerkannt.</w:t>
      </w:r>
    </w:p>
    <w:p w:rsidR="00917E74" w:rsidRDefault="00917E74" w:rsidP="00917E74">
      <w:pPr>
        <w:pStyle w:val="Listenabsatz"/>
        <w:numPr>
          <w:ilvl w:val="0"/>
          <w:numId w:val="32"/>
        </w:num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  <w:r w:rsidRPr="00917E74">
        <w:rPr>
          <w:rFonts w:ascii="Burg Grotesk" w:hAnsi="Burg Grotesk" w:cs="Burg Grotesk"/>
          <w:b/>
          <w:sz w:val="24"/>
          <w:szCs w:val="24"/>
        </w:rPr>
        <w:t xml:space="preserve">Bitte hier möglichst ja ankreuzen </w:t>
      </w:r>
      <w:r w:rsidRPr="00917E74">
        <w:rPr>
          <w:rFonts w:ascii="Burg Grotesk" w:hAnsi="Burg Grotesk" w:cs="Burg Grotesk"/>
          <w:sz w:val="24"/>
          <w:szCs w:val="24"/>
        </w:rPr>
        <w:t xml:space="preserve">und dies mit der*dem Burg-Professor*in besprechen. </w:t>
      </w:r>
      <w:r w:rsidRPr="00DC7F80">
        <w:rPr>
          <w:rFonts w:ascii="Burg Grotesk" w:hAnsi="Burg Grotesk" w:cs="Burg Grotesk"/>
          <w:b/>
          <w:sz w:val="24"/>
          <w:szCs w:val="24"/>
        </w:rPr>
        <w:t>Die automatische Anerkennung muss der Regelfall sein!</w:t>
      </w:r>
    </w:p>
    <w:p w:rsidR="00E174A5" w:rsidRDefault="00E174A5" w:rsidP="00E174A5">
      <w:pPr>
        <w:pStyle w:val="Listenabsatz"/>
        <w:numPr>
          <w:ilvl w:val="0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917E74">
        <w:rPr>
          <w:rFonts w:ascii="Burg Grotesk" w:hAnsi="Burg Grotesk" w:cs="Burg Grotesk"/>
          <w:sz w:val="24"/>
          <w:szCs w:val="24"/>
        </w:rPr>
        <w:t xml:space="preserve">Falls </w:t>
      </w:r>
      <w:r>
        <w:rPr>
          <w:rFonts w:ascii="Burg Grotesk" w:hAnsi="Burg Grotesk" w:cs="Burg Grotesk"/>
          <w:sz w:val="24"/>
          <w:szCs w:val="24"/>
        </w:rPr>
        <w:t xml:space="preserve">ECTS nicht mehr benötigt: die entsprechende Anzahl in Tabelle B als </w:t>
      </w:r>
      <w:r w:rsidRPr="00DC7F80">
        <w:rPr>
          <w:rFonts w:ascii="Burg Grotesk" w:hAnsi="Burg Grotesk" w:cs="Burg Grotesk"/>
          <w:b/>
          <w:sz w:val="24"/>
          <w:szCs w:val="24"/>
        </w:rPr>
        <w:t xml:space="preserve">"additional </w:t>
      </w:r>
      <w:proofErr w:type="spellStart"/>
      <w:r w:rsidRPr="00DC7F80">
        <w:rPr>
          <w:rFonts w:ascii="Burg Grotesk" w:hAnsi="Burg Grotesk" w:cs="Burg Grotesk"/>
          <w:b/>
          <w:sz w:val="24"/>
          <w:szCs w:val="24"/>
        </w:rPr>
        <w:t>qualification</w:t>
      </w:r>
      <w:proofErr w:type="spellEnd"/>
      <w:r w:rsidRPr="00DC7F80">
        <w:rPr>
          <w:rFonts w:ascii="Burg Grotesk" w:hAnsi="Burg Grotesk" w:cs="Burg Grotesk"/>
          <w:b/>
          <w:sz w:val="24"/>
          <w:szCs w:val="24"/>
        </w:rPr>
        <w:t xml:space="preserve"> (not </w:t>
      </w:r>
      <w:proofErr w:type="spellStart"/>
      <w:r w:rsidRPr="00DC7F80">
        <w:rPr>
          <w:rFonts w:ascii="Burg Grotesk" w:hAnsi="Burg Grotesk" w:cs="Burg Grotesk"/>
          <w:b/>
          <w:sz w:val="24"/>
          <w:szCs w:val="24"/>
        </w:rPr>
        <w:t>needed</w:t>
      </w:r>
      <w:proofErr w:type="spellEnd"/>
      <w:r w:rsidRPr="00DC7F80">
        <w:rPr>
          <w:rFonts w:ascii="Burg Grotesk" w:hAnsi="Burg Grotesk" w:cs="Burg Grotesk"/>
          <w:b/>
          <w:sz w:val="24"/>
          <w:szCs w:val="24"/>
        </w:rPr>
        <w:t xml:space="preserve"> </w:t>
      </w:r>
      <w:proofErr w:type="spellStart"/>
      <w:r w:rsidRPr="00DC7F80">
        <w:rPr>
          <w:rFonts w:ascii="Burg Grotesk" w:hAnsi="Burg Grotesk" w:cs="Burg Grotesk"/>
          <w:b/>
          <w:sz w:val="24"/>
          <w:szCs w:val="24"/>
        </w:rPr>
        <w:t>for</w:t>
      </w:r>
      <w:proofErr w:type="spellEnd"/>
      <w:r w:rsidRPr="00DC7F80">
        <w:rPr>
          <w:rFonts w:ascii="Burg Grotesk" w:hAnsi="Burg Grotesk" w:cs="Burg Grotesk"/>
          <w:b/>
          <w:sz w:val="24"/>
          <w:szCs w:val="24"/>
        </w:rPr>
        <w:t xml:space="preserve"> </w:t>
      </w:r>
      <w:proofErr w:type="spellStart"/>
      <w:r w:rsidRPr="00DC7F80">
        <w:rPr>
          <w:rFonts w:ascii="Burg Grotesk" w:hAnsi="Burg Grotesk" w:cs="Burg Grotesk"/>
          <w:b/>
          <w:sz w:val="24"/>
          <w:szCs w:val="24"/>
        </w:rPr>
        <w:t>degree</w:t>
      </w:r>
      <w:proofErr w:type="spellEnd"/>
      <w:r w:rsidRPr="00DC7F80">
        <w:rPr>
          <w:rFonts w:ascii="Burg Grotesk" w:hAnsi="Burg Grotesk" w:cs="Burg Grotesk"/>
          <w:sz w:val="24"/>
          <w:szCs w:val="24"/>
        </w:rPr>
        <w:t>)"</w:t>
      </w:r>
      <w:r w:rsidR="009C1B7C">
        <w:rPr>
          <w:rFonts w:ascii="Burg Grotesk" w:hAnsi="Burg Grotesk" w:cs="Burg Grotesk"/>
          <w:sz w:val="24"/>
          <w:szCs w:val="24"/>
        </w:rPr>
        <w:t xml:space="preserve"> eintragen.</w:t>
      </w:r>
    </w:p>
    <w:p w:rsidR="00BE40A7" w:rsidRDefault="00BE40A7" w:rsidP="00BE40A7">
      <w:pPr>
        <w:spacing w:after="0"/>
        <w:ind w:left="360"/>
        <w:jc w:val="both"/>
        <w:rPr>
          <w:rFonts w:ascii="Burg Grotesk" w:hAnsi="Burg Grotesk" w:cs="Burg Grotesk"/>
          <w:b/>
          <w:sz w:val="24"/>
          <w:szCs w:val="24"/>
        </w:rPr>
      </w:pPr>
    </w:p>
    <w:p w:rsidR="00BE40A7" w:rsidRDefault="00BE40A7" w:rsidP="00BE40A7">
      <w:pPr>
        <w:spacing w:after="0"/>
        <w:ind w:left="360"/>
        <w:jc w:val="both"/>
        <w:rPr>
          <w:rFonts w:ascii="Burg Grotesk" w:hAnsi="Burg Grotesk" w:cs="Burg Grotesk"/>
          <w:b/>
          <w:sz w:val="24"/>
          <w:szCs w:val="24"/>
        </w:rPr>
      </w:pPr>
    </w:p>
    <w:p w:rsidR="00544432" w:rsidRPr="00544432" w:rsidRDefault="00BE40A7" w:rsidP="00544432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  <w:r w:rsidRPr="00544432">
        <w:rPr>
          <w:rFonts w:ascii="Burg Grotesk" w:hAnsi="Burg Grotesk" w:cs="Burg Grotesk"/>
          <w:b/>
          <w:sz w:val="24"/>
          <w:szCs w:val="24"/>
        </w:rPr>
        <w:t>Hinweise zur Anerkennung:</w:t>
      </w:r>
      <w:r w:rsidR="00544432" w:rsidRPr="00544432">
        <w:rPr>
          <w:rFonts w:ascii="Burg Grotesk" w:hAnsi="Burg Grotesk" w:cs="Burg Grotesk"/>
          <w:b/>
          <w:sz w:val="24"/>
          <w:szCs w:val="24"/>
        </w:rPr>
        <w:t xml:space="preserve"> Wie läuft der Anerkennungsprozess ab?</w:t>
      </w:r>
    </w:p>
    <w:p w:rsidR="00544432" w:rsidRPr="00544432" w:rsidRDefault="00544432" w:rsidP="00544432">
      <w:p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</w:p>
    <w:p w:rsidR="00544432" w:rsidRDefault="00544432" w:rsidP="00544432">
      <w:pPr>
        <w:pStyle w:val="Listenabsatz"/>
        <w:numPr>
          <w:ilvl w:val="0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544432">
        <w:rPr>
          <w:rFonts w:ascii="Burg Grotesk" w:hAnsi="Burg Grotesk" w:cs="Burg Grotesk"/>
          <w:b/>
          <w:bCs/>
          <w:sz w:val="24"/>
          <w:szCs w:val="24"/>
        </w:rPr>
        <w:t xml:space="preserve">Vor </w:t>
      </w:r>
      <w:r w:rsidRPr="00544432">
        <w:rPr>
          <w:rFonts w:ascii="Burg Grotesk" w:hAnsi="Burg Grotesk" w:cs="Burg Grotesk"/>
          <w:sz w:val="24"/>
          <w:szCs w:val="24"/>
        </w:rPr>
        <w:t>dem Aufenthalt:</w:t>
      </w:r>
    </w:p>
    <w:p w:rsidR="00544432" w:rsidRPr="00544432" w:rsidRDefault="00544432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bCs/>
          <w:sz w:val="24"/>
          <w:szCs w:val="24"/>
        </w:rPr>
        <w:t>Ihr besprecht</w:t>
      </w:r>
      <w:r w:rsidRPr="00544432">
        <w:rPr>
          <w:rFonts w:ascii="Burg Grotesk" w:hAnsi="Burg Grotesk" w:cs="Burg Grotesk"/>
          <w:sz w:val="24"/>
          <w:szCs w:val="24"/>
        </w:rPr>
        <w:t xml:space="preserve"> die</w:t>
      </w:r>
      <w:r w:rsidRPr="00544432">
        <w:rPr>
          <w:rFonts w:ascii="Burg Grotesk" w:hAnsi="Burg Grotesk" w:cs="Burg Grotesk"/>
          <w:sz w:val="24"/>
          <w:szCs w:val="24"/>
        </w:rPr>
        <w:t xml:space="preserve"> mögliche</w:t>
      </w:r>
      <w:r w:rsidRPr="00544432">
        <w:rPr>
          <w:rFonts w:ascii="Burg Grotesk" w:hAnsi="Burg Grotesk" w:cs="Burg Grotesk"/>
          <w:sz w:val="24"/>
          <w:szCs w:val="24"/>
        </w:rPr>
        <w:t xml:space="preserve"> Anerkennung mit </w:t>
      </w:r>
      <w:r w:rsidRPr="00544432">
        <w:rPr>
          <w:rFonts w:ascii="Burg Grotesk" w:hAnsi="Burg Grotesk" w:cs="Burg Grotesk"/>
          <w:sz w:val="24"/>
          <w:szCs w:val="24"/>
        </w:rPr>
        <w:t>der*dem</w:t>
      </w:r>
      <w:r w:rsidRPr="00544432">
        <w:rPr>
          <w:rFonts w:ascii="Burg Grotesk" w:hAnsi="Burg Grotesk" w:cs="Burg Grotesk"/>
          <w:sz w:val="24"/>
          <w:szCs w:val="24"/>
        </w:rPr>
        <w:t xml:space="preserve"> </w:t>
      </w:r>
      <w:r w:rsidRPr="00544432">
        <w:rPr>
          <w:rFonts w:ascii="Burg Grotesk" w:hAnsi="Burg Grotesk" w:cs="Burg Grotesk"/>
          <w:sz w:val="24"/>
          <w:szCs w:val="24"/>
        </w:rPr>
        <w:t>Fach-</w:t>
      </w:r>
      <w:r w:rsidRPr="00544432">
        <w:rPr>
          <w:rFonts w:ascii="Burg Grotesk" w:hAnsi="Burg Grotesk" w:cs="Burg Grotesk"/>
          <w:sz w:val="24"/>
          <w:szCs w:val="24"/>
        </w:rPr>
        <w:t xml:space="preserve">Professor*in und </w:t>
      </w:r>
      <w:r>
        <w:rPr>
          <w:rFonts w:ascii="Burg Grotesk" w:hAnsi="Burg Grotesk" w:cs="Burg Grotesk"/>
          <w:sz w:val="24"/>
          <w:szCs w:val="24"/>
        </w:rPr>
        <w:t xml:space="preserve">reicht </w:t>
      </w:r>
      <w:r w:rsidRPr="00544432">
        <w:rPr>
          <w:rFonts w:ascii="Burg Grotesk" w:hAnsi="Burg Grotesk" w:cs="Burg Grotesk"/>
          <w:sz w:val="24"/>
          <w:szCs w:val="24"/>
        </w:rPr>
        <w:t>diese</w:t>
      </w:r>
      <w:r w:rsidRPr="00544432">
        <w:rPr>
          <w:rFonts w:ascii="Burg Grotesk" w:hAnsi="Burg Grotesk" w:cs="Burg Grotesk"/>
          <w:sz w:val="24"/>
          <w:szCs w:val="24"/>
        </w:rPr>
        <w:t xml:space="preserve"> Freigabe beim International Office </w:t>
      </w:r>
      <w:r>
        <w:rPr>
          <w:rFonts w:ascii="Burg Grotesk" w:hAnsi="Burg Grotesk" w:cs="Burg Grotesk"/>
          <w:sz w:val="24"/>
          <w:szCs w:val="24"/>
        </w:rPr>
        <w:t>ein</w:t>
      </w:r>
      <w:r w:rsidRPr="00544432">
        <w:rPr>
          <w:rFonts w:ascii="Burg Grotesk" w:hAnsi="Burg Grotesk" w:cs="Burg Grotesk"/>
          <w:sz w:val="24"/>
          <w:szCs w:val="24"/>
        </w:rPr>
        <w:t xml:space="preserve">. </w:t>
      </w:r>
      <w:r w:rsidRPr="00544432">
        <w:rPr>
          <w:rFonts w:ascii="Burg Grotesk" w:hAnsi="Burg Grotesk" w:cs="Burg Grotesk"/>
          <w:color w:val="FF0000"/>
          <w:sz w:val="24"/>
          <w:szCs w:val="24"/>
        </w:rPr>
        <w:t xml:space="preserve">Das erfolgt in diesem Schritt mit der Freigabe der Kurswahl. </w:t>
      </w:r>
    </w:p>
    <w:p w:rsidR="00544432" w:rsidRPr="00544432" w:rsidRDefault="00544432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544432">
        <w:rPr>
          <w:rFonts w:ascii="Burg Grotesk" w:hAnsi="Burg Grotesk" w:cs="Burg Grotesk"/>
          <w:sz w:val="24"/>
          <w:szCs w:val="24"/>
        </w:rPr>
        <w:t xml:space="preserve">Die Anerkennung wird </w:t>
      </w:r>
      <w:r>
        <w:rPr>
          <w:rFonts w:ascii="Burg Grotesk" w:hAnsi="Burg Grotesk" w:cs="Burg Grotesk"/>
          <w:sz w:val="24"/>
          <w:szCs w:val="24"/>
        </w:rPr>
        <w:t>danach</w:t>
      </w:r>
      <w:r w:rsidRPr="00544432">
        <w:rPr>
          <w:rFonts w:ascii="Burg Grotesk" w:hAnsi="Burg Grotesk" w:cs="Burg Grotesk"/>
          <w:sz w:val="24"/>
          <w:szCs w:val="24"/>
        </w:rPr>
        <w:t xml:space="preserve"> im (Online) Le</w:t>
      </w:r>
      <w:r>
        <w:rPr>
          <w:rFonts w:ascii="Burg Grotesk" w:hAnsi="Burg Grotesk" w:cs="Burg Grotesk"/>
          <w:sz w:val="24"/>
          <w:szCs w:val="24"/>
        </w:rPr>
        <w:t>arning Agreement festgelegt.</w:t>
      </w:r>
    </w:p>
    <w:p w:rsidR="00544432" w:rsidRDefault="00544432" w:rsidP="00544432">
      <w:pPr>
        <w:pStyle w:val="Listenabsatz"/>
        <w:numPr>
          <w:ilvl w:val="0"/>
          <w:numId w:val="32"/>
        </w:num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  <w:r>
        <w:rPr>
          <w:rFonts w:ascii="Burg Grotesk" w:hAnsi="Burg Grotesk" w:cs="Burg Grotesk"/>
          <w:b/>
          <w:sz w:val="24"/>
          <w:szCs w:val="24"/>
        </w:rPr>
        <w:t xml:space="preserve">Während </w:t>
      </w:r>
      <w:r w:rsidRPr="00544432">
        <w:rPr>
          <w:rFonts w:ascii="Burg Grotesk" w:hAnsi="Burg Grotesk" w:cs="Burg Grotesk"/>
          <w:sz w:val="24"/>
          <w:szCs w:val="24"/>
        </w:rPr>
        <w:t>des Aufenthaltes:</w:t>
      </w:r>
      <w:r>
        <w:rPr>
          <w:rFonts w:ascii="Burg Grotesk" w:hAnsi="Burg Grotesk" w:cs="Burg Grotesk"/>
          <w:b/>
          <w:sz w:val="24"/>
          <w:szCs w:val="24"/>
        </w:rPr>
        <w:t xml:space="preserve"> </w:t>
      </w:r>
    </w:p>
    <w:p w:rsidR="00432563" w:rsidRPr="00544432" w:rsidRDefault="00E174A5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b/>
          <w:sz w:val="24"/>
          <w:szCs w:val="24"/>
        </w:rPr>
      </w:pPr>
      <w:r w:rsidRPr="00544432">
        <w:rPr>
          <w:rFonts w:ascii="Burg Grotesk" w:hAnsi="Burg Grotesk" w:cs="Burg Grotesk"/>
          <w:sz w:val="24"/>
          <w:szCs w:val="24"/>
        </w:rPr>
        <w:t xml:space="preserve">Bitte </w:t>
      </w:r>
      <w:r w:rsidRPr="00544432">
        <w:rPr>
          <w:rFonts w:ascii="Burg Grotesk" w:hAnsi="Burg Grotesk" w:cs="Burg Grotesk"/>
          <w:b/>
          <w:sz w:val="24"/>
          <w:szCs w:val="24"/>
        </w:rPr>
        <w:t>dokumentiert</w:t>
      </w:r>
      <w:r w:rsidR="00432563" w:rsidRPr="00544432">
        <w:rPr>
          <w:rFonts w:ascii="Burg Grotesk" w:hAnsi="Burg Grotesk" w:cs="Burg Grotesk"/>
          <w:sz w:val="24"/>
          <w:szCs w:val="24"/>
        </w:rPr>
        <w:t xml:space="preserve"> unbedingt </w:t>
      </w:r>
      <w:r w:rsidRPr="00544432">
        <w:rPr>
          <w:rFonts w:ascii="Burg Grotesk" w:hAnsi="Burg Grotesk" w:cs="Burg Grotesk"/>
          <w:sz w:val="24"/>
          <w:szCs w:val="24"/>
        </w:rPr>
        <w:t>eure</w:t>
      </w:r>
      <w:r w:rsidR="00432563" w:rsidRPr="00544432">
        <w:rPr>
          <w:rFonts w:ascii="Burg Grotesk" w:hAnsi="Burg Grotesk" w:cs="Burg Grotesk"/>
          <w:sz w:val="24"/>
          <w:szCs w:val="24"/>
        </w:rPr>
        <w:t xml:space="preserve"> praktischen Arbeiten, sodass </w:t>
      </w:r>
      <w:r w:rsidRPr="00544432">
        <w:rPr>
          <w:rFonts w:ascii="Burg Grotesk" w:hAnsi="Burg Grotesk" w:cs="Burg Grotesk"/>
          <w:sz w:val="24"/>
          <w:szCs w:val="24"/>
        </w:rPr>
        <w:t>ihr</w:t>
      </w:r>
      <w:r w:rsidR="00432563" w:rsidRPr="00544432">
        <w:rPr>
          <w:rFonts w:ascii="Burg Grotesk" w:hAnsi="Burg Grotesk" w:cs="Burg Grotesk"/>
          <w:sz w:val="24"/>
          <w:szCs w:val="24"/>
        </w:rPr>
        <w:t xml:space="preserve"> diese mit </w:t>
      </w:r>
      <w:r w:rsidRPr="00544432">
        <w:rPr>
          <w:rFonts w:ascii="Burg Grotesk" w:hAnsi="Burg Grotesk" w:cs="Burg Grotesk"/>
          <w:sz w:val="24"/>
          <w:szCs w:val="24"/>
        </w:rPr>
        <w:t>eurer</w:t>
      </w:r>
      <w:r w:rsidR="00432563" w:rsidRPr="00544432">
        <w:rPr>
          <w:rFonts w:ascii="Burg Grotesk" w:hAnsi="Burg Grotesk" w:cs="Burg Grotesk"/>
          <w:sz w:val="24"/>
          <w:szCs w:val="24"/>
        </w:rPr>
        <w:t>*m Professor*in unserer Hochschule</w:t>
      </w:r>
      <w:r w:rsidRPr="00544432">
        <w:rPr>
          <w:rFonts w:ascii="Burg Grotesk" w:hAnsi="Burg Grotesk" w:cs="Burg Grotesk"/>
          <w:sz w:val="24"/>
          <w:szCs w:val="24"/>
        </w:rPr>
        <w:t xml:space="preserve"> nach Rückkehr besprechen könnt</w:t>
      </w:r>
      <w:r w:rsidR="00432563" w:rsidRPr="00544432">
        <w:rPr>
          <w:rFonts w:ascii="Burg Grotesk" w:hAnsi="Burg Grotesk" w:cs="Burg Grotesk"/>
          <w:sz w:val="24"/>
          <w:szCs w:val="24"/>
        </w:rPr>
        <w:t>.</w:t>
      </w:r>
    </w:p>
    <w:p w:rsidR="00544432" w:rsidRDefault="00544432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544432">
        <w:rPr>
          <w:rFonts w:ascii="Burg Grotesk" w:hAnsi="Burg Grotesk" w:cs="Burg Grotesk"/>
          <w:sz w:val="24"/>
          <w:szCs w:val="24"/>
        </w:rPr>
        <w:t>Die Dokumentation bezieht sich auf deine erbrachten Leistungen und soll diese für eure*n BURG-Professor*in nachvollziehbar darstellen. Es handelt sich dabei nicht um den Abschlussbericht für das International Office.</w:t>
      </w:r>
    </w:p>
    <w:p w:rsidR="00544432" w:rsidRPr="00544432" w:rsidRDefault="00544432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sz w:val="24"/>
          <w:szCs w:val="24"/>
        </w:rPr>
        <w:t xml:space="preserve">Am Ende des Austausches erhaltet ihr </w:t>
      </w:r>
      <w:r w:rsidRPr="00544432">
        <w:rPr>
          <w:rFonts w:ascii="Burg Grotesk" w:hAnsi="Burg Grotesk" w:cs="Burg Grotesk"/>
          <w:sz w:val="24"/>
          <w:szCs w:val="24"/>
        </w:rPr>
        <w:t>ein </w:t>
      </w:r>
      <w:proofErr w:type="spellStart"/>
      <w:r w:rsidRPr="00544432">
        <w:rPr>
          <w:rFonts w:ascii="Burg Grotesk" w:hAnsi="Burg Grotesk" w:cs="Burg Grotesk"/>
          <w:sz w:val="24"/>
          <w:szCs w:val="24"/>
        </w:rPr>
        <w:t>Transcript</w:t>
      </w:r>
      <w:proofErr w:type="spellEnd"/>
      <w:r w:rsidRPr="00544432">
        <w:rPr>
          <w:rFonts w:ascii="Burg Grotesk" w:hAnsi="Burg Grotesk" w:cs="Burg Grotesk"/>
          <w:sz w:val="24"/>
          <w:szCs w:val="24"/>
        </w:rPr>
        <w:t xml:space="preserve"> of Records (Notenübersicht) der Partnerhochschule.</w:t>
      </w:r>
    </w:p>
    <w:p w:rsidR="00544432" w:rsidRDefault="00432563" w:rsidP="00432563">
      <w:pPr>
        <w:pStyle w:val="Listenabsatz"/>
        <w:numPr>
          <w:ilvl w:val="0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 w:rsidRPr="00544432">
        <w:rPr>
          <w:rFonts w:ascii="Burg Grotesk" w:hAnsi="Burg Grotesk" w:cs="Burg Grotesk"/>
          <w:b/>
          <w:sz w:val="24"/>
          <w:szCs w:val="24"/>
        </w:rPr>
        <w:t>Nach</w:t>
      </w:r>
      <w:r w:rsidRPr="00432563">
        <w:rPr>
          <w:rFonts w:ascii="Burg Grotesk" w:hAnsi="Burg Grotesk" w:cs="Burg Grotesk"/>
          <w:sz w:val="24"/>
          <w:szCs w:val="24"/>
        </w:rPr>
        <w:t xml:space="preserve"> </w:t>
      </w:r>
      <w:r w:rsidR="00E174A5">
        <w:rPr>
          <w:rFonts w:ascii="Burg Grotesk" w:hAnsi="Burg Grotesk" w:cs="Burg Grotesk"/>
          <w:sz w:val="24"/>
          <w:szCs w:val="24"/>
        </w:rPr>
        <w:t>dem</w:t>
      </w:r>
      <w:r w:rsidRPr="00432563">
        <w:rPr>
          <w:rFonts w:ascii="Burg Grotesk" w:hAnsi="Burg Grotesk" w:cs="Burg Grotesk"/>
          <w:sz w:val="24"/>
          <w:szCs w:val="24"/>
        </w:rPr>
        <w:t xml:space="preserve"> Aufenthalt findet nun die</w:t>
      </w:r>
      <w:r w:rsidR="00544432">
        <w:rPr>
          <w:rFonts w:ascii="Burg Grotesk" w:hAnsi="Burg Grotesk" w:cs="Burg Grotesk"/>
          <w:sz w:val="24"/>
          <w:szCs w:val="24"/>
        </w:rPr>
        <w:t xml:space="preserve"> Anerkennung statt:</w:t>
      </w:r>
    </w:p>
    <w:p w:rsidR="00432563" w:rsidRDefault="00E174A5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sz w:val="24"/>
          <w:szCs w:val="24"/>
        </w:rPr>
        <w:t>Bitte prüft</w:t>
      </w:r>
      <w:r w:rsidR="00432563" w:rsidRPr="00432563">
        <w:rPr>
          <w:rFonts w:ascii="Burg Grotesk" w:hAnsi="Burg Grotesk" w:cs="Burg Grotesk"/>
          <w:sz w:val="24"/>
          <w:szCs w:val="24"/>
        </w:rPr>
        <w:t>, was die*der Professor*in zur Prüfung der Anerkennung benötigt (z. B. Dokumentation, Präsentation der Leistungen etc.).</w:t>
      </w:r>
    </w:p>
    <w:p w:rsidR="00BE40A7" w:rsidRDefault="00BE40A7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sz w:val="24"/>
          <w:szCs w:val="24"/>
        </w:rPr>
        <w:t xml:space="preserve">In den Design-Studiengängen findet in der Regel eine </w:t>
      </w:r>
      <w:r w:rsidRPr="00BE40A7">
        <w:rPr>
          <w:rFonts w:ascii="Burg Grotesk" w:hAnsi="Burg Grotesk" w:cs="Burg Grotesk"/>
          <w:b/>
          <w:sz w:val="24"/>
          <w:szCs w:val="24"/>
        </w:rPr>
        <w:t>Präsentation</w:t>
      </w:r>
      <w:r>
        <w:rPr>
          <w:rFonts w:ascii="Burg Grotesk" w:hAnsi="Burg Grotesk" w:cs="Burg Grotesk"/>
          <w:sz w:val="24"/>
          <w:szCs w:val="24"/>
        </w:rPr>
        <w:t xml:space="preserve"> nach Rückkehr im neuen Semester statt. </w:t>
      </w:r>
    </w:p>
    <w:p w:rsidR="00BE40A7" w:rsidRDefault="00BE40A7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sz w:val="24"/>
          <w:szCs w:val="24"/>
        </w:rPr>
        <w:t xml:space="preserve">In den Studiengängen </w:t>
      </w:r>
      <w:r w:rsidRPr="00BE40A7">
        <w:rPr>
          <w:rFonts w:ascii="Burg Grotesk" w:hAnsi="Burg Grotesk" w:cs="Burg Grotesk"/>
          <w:b/>
          <w:sz w:val="24"/>
          <w:szCs w:val="24"/>
        </w:rPr>
        <w:t>Industriedesign, Spiel- und Lerndesign sowie Produkt- / Keramik- / Glasdesign</w:t>
      </w:r>
      <w:r>
        <w:rPr>
          <w:rFonts w:ascii="Burg Grotesk" w:hAnsi="Burg Grotesk" w:cs="Burg Grotesk"/>
          <w:sz w:val="24"/>
          <w:szCs w:val="24"/>
        </w:rPr>
        <w:t xml:space="preserve"> muss eine </w:t>
      </w:r>
      <w:r w:rsidRPr="00BE40A7">
        <w:rPr>
          <w:rFonts w:ascii="Burg Grotesk" w:hAnsi="Burg Grotesk" w:cs="Burg Grotesk"/>
          <w:b/>
          <w:sz w:val="24"/>
          <w:szCs w:val="24"/>
        </w:rPr>
        <w:t>gedruckte Dokumentation</w:t>
      </w:r>
      <w:r>
        <w:rPr>
          <w:rFonts w:ascii="Burg Grotesk" w:hAnsi="Burg Grotesk" w:cs="Burg Grotesk"/>
          <w:sz w:val="24"/>
          <w:szCs w:val="24"/>
        </w:rPr>
        <w:t xml:space="preserve"> eingereicht werden. Bitte dies entsprechend einplanen. </w:t>
      </w:r>
    </w:p>
    <w:p w:rsidR="00544432" w:rsidRPr="00432563" w:rsidRDefault="00544432" w:rsidP="00544432">
      <w:pPr>
        <w:pStyle w:val="Listenabsatz"/>
        <w:numPr>
          <w:ilvl w:val="1"/>
          <w:numId w:val="32"/>
        </w:numPr>
        <w:spacing w:after="0"/>
        <w:jc w:val="both"/>
        <w:rPr>
          <w:rFonts w:ascii="Burg Grotesk" w:hAnsi="Burg Grotesk" w:cs="Burg Grotesk"/>
          <w:sz w:val="24"/>
          <w:szCs w:val="24"/>
        </w:rPr>
      </w:pPr>
      <w:r>
        <w:rPr>
          <w:rFonts w:ascii="Burg Grotesk" w:hAnsi="Burg Grotesk" w:cs="Burg Grotesk"/>
          <w:sz w:val="24"/>
          <w:szCs w:val="24"/>
        </w:rPr>
        <w:t>Wenn eine Anerkennung erfolgt, meldet die*der Fach-Professor*in diese (ggf. über den Prüfungsausschuss) an Frau Stolte und so erfolgt die Eintragung in euer OPAL.</w:t>
      </w:r>
      <w:bookmarkStart w:id="0" w:name="_GoBack"/>
      <w:bookmarkEnd w:id="0"/>
    </w:p>
    <w:p w:rsidR="00014C51" w:rsidRPr="00014C51" w:rsidRDefault="00014C51" w:rsidP="00014C51">
      <w:pPr>
        <w:pStyle w:val="KeinLeerraum"/>
        <w:jc w:val="both"/>
        <w:rPr>
          <w:rFonts w:ascii="Burg Grotesk" w:hAnsi="Burg Grotesk" w:cs="Burg Grotesk"/>
        </w:rPr>
      </w:pPr>
    </w:p>
    <w:sectPr w:rsidR="00014C51" w:rsidRPr="00014C51" w:rsidSect="00EE391D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E30" w:rsidRDefault="008D4E30" w:rsidP="00C9238F">
      <w:pPr>
        <w:spacing w:after="0" w:line="240" w:lineRule="auto"/>
      </w:pPr>
      <w:r>
        <w:separator/>
      </w:r>
    </w:p>
  </w:endnote>
  <w:endnote w:type="continuationSeparator" w:id="0">
    <w:p w:rsidR="008D4E30" w:rsidRDefault="008D4E3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urg Grotesk">
    <w:panose1 w:val="020B0504020101020102"/>
    <w:charset w:val="00"/>
    <w:family w:val="swiss"/>
    <w:notTrueType/>
    <w:pitch w:val="variable"/>
    <w:sig w:usb0="800000AF" w:usb1="4000206B" w:usb2="00000008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F15BF0-F701-41D5-A961-B9D0582790F9}"/>
    <w:embedBold r:id="rId2" w:fontKey="{43BDB182-AE4E-44FE-A39B-AA84DEB9C8E9}"/>
    <w:embedItalic r:id="rId3" w:fontKey="{C4895778-5E30-462B-9813-E19386B6782C}"/>
    <w:embedBoldItalic r:id="rId4" w:fontKey="{3E98EB57-7127-44B2-956C-EC01FA377B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34C62B8-8219-4F09-ADAB-30B8B738F50F}"/>
    <w:embedBold r:id="rId6" w:fontKey="{E13FDB51-6724-4383-9743-77AD7954320C}"/>
    <w:embedItalic r:id="rId7" w:fontKey="{BC62ADE2-65B3-4096-9151-EB6B3788070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3D4E09AB-7FCF-484D-AA57-08D4E0AB83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AE1BEF1-29C7-4B8E-9D0F-6BAD185FF2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4649B9" w:rsidTr="00C4167A">
      <w:tc>
        <w:tcPr>
          <w:tcW w:w="4675" w:type="dxa"/>
          <w:vAlign w:val="center"/>
        </w:tcPr>
        <w:p w:rsidR="00003212" w:rsidRPr="004649B9" w:rsidRDefault="00003212" w:rsidP="00305BC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4649B9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4649B9" w:rsidRDefault="008D4E30" w:rsidP="00003212">
    <w:pPr>
      <w:pStyle w:val="KeinLeerraum"/>
    </w:pPr>
    <w:r>
      <w:rPr>
        <w:noProof/>
        <w:lang w:eastAsia="de-DE"/>
      </w:rPr>
      <w:drawing>
        <wp:inline distT="0" distB="0" distL="0" distR="0">
          <wp:extent cx="2673350" cy="444167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rg_international_logo_4x_1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1140" cy="453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E30" w:rsidRDefault="008D4E30" w:rsidP="00C9238F">
      <w:pPr>
        <w:spacing w:after="0" w:line="240" w:lineRule="auto"/>
      </w:pPr>
      <w:r>
        <w:separator/>
      </w:r>
    </w:p>
  </w:footnote>
  <w:footnote w:type="continuationSeparator" w:id="0">
    <w:p w:rsidR="008D4E30" w:rsidRDefault="008D4E3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38F" w:rsidRDefault="001A7EB5" w:rsidP="00576892">
    <w:pPr>
      <w:pStyle w:val="KeinLeerraum"/>
      <w:rPr>
        <w:rFonts w:ascii="Corbel" w:hAnsi="Corbel"/>
      </w:rPr>
    </w:pPr>
    <w:r>
      <w:rPr>
        <w:rFonts w:ascii="Corbel" w:hAnsi="Corbel"/>
        <w:noProof/>
        <w:lang w:eastAsia="de-DE"/>
      </w:rPr>
      <w:drawing>
        <wp:inline distT="0" distB="0" distL="0" distR="0">
          <wp:extent cx="2591287" cy="543464"/>
          <wp:effectExtent l="0" t="0" r="0" b="952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21 Logo DE Kofinanziert von der Europäischen Union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589" cy="546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4E30">
      <w:rPr>
        <w:rFonts w:ascii="Corbel" w:hAnsi="Corbel"/>
      </w:rPr>
      <w:tab/>
    </w:r>
    <w:r w:rsidR="008D4E30">
      <w:rPr>
        <w:rFonts w:ascii="Corbel" w:hAnsi="Corbel"/>
      </w:rPr>
      <w:tab/>
    </w:r>
    <w:r w:rsidR="008D4E30">
      <w:rPr>
        <w:rFonts w:ascii="Corbel" w:hAnsi="Corbel"/>
      </w:rPr>
      <w:tab/>
    </w:r>
    <w:r w:rsidR="008D4E30" w:rsidRPr="008D4E30">
      <w:rPr>
        <w:rFonts w:ascii="Corbel" w:hAnsi="Corbel"/>
      </w:rPr>
      <w:object w:dxaOrig="12630" w:dyaOrig="59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7.25pt;height:65.25pt" o:ole="">
          <v:imagedata r:id="rId2" o:title=""/>
        </v:shape>
        <o:OLEObject Type="Embed" ProgID="AcroExch.Document.DC" ShapeID="_x0000_i1025" DrawAspect="Content" ObjectID="_1780727246" r:id="rId3"/>
      </w:object>
    </w:r>
  </w:p>
  <w:p w:rsidR="009C1B7C" w:rsidRPr="004649B9" w:rsidRDefault="009C1B7C" w:rsidP="00576892">
    <w:pPr>
      <w:pStyle w:val="KeinLeerraum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9571B6"/>
    <w:multiLevelType w:val="hybridMultilevel"/>
    <w:tmpl w:val="06FA11D8"/>
    <w:lvl w:ilvl="0" w:tplc="F724A994">
      <w:numFmt w:val="bullet"/>
      <w:lvlText w:val="-"/>
      <w:lvlJc w:val="left"/>
      <w:pPr>
        <w:ind w:left="720" w:hanging="360"/>
      </w:pPr>
      <w:rPr>
        <w:rFonts w:ascii="Burg Grotesk" w:eastAsiaTheme="minorHAnsi" w:hAnsi="Burg Grotesk" w:cs="Burg Grotesk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FD53007"/>
    <w:multiLevelType w:val="hybridMultilevel"/>
    <w:tmpl w:val="A4F25CF2"/>
    <w:lvl w:ilvl="0" w:tplc="6EEE1CEA">
      <w:numFmt w:val="bullet"/>
      <w:lvlText w:val="-"/>
      <w:lvlJc w:val="left"/>
      <w:pPr>
        <w:ind w:left="720" w:hanging="360"/>
      </w:pPr>
      <w:rPr>
        <w:rFonts w:ascii="Burg Grotesk" w:eastAsiaTheme="minorHAnsi" w:hAnsi="Burg Grotesk" w:cs="Burg Grotesk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1"/>
  </w:num>
  <w:num w:numId="2">
    <w:abstractNumId w:val="17"/>
  </w:num>
  <w:num w:numId="3">
    <w:abstractNumId w:val="25"/>
  </w:num>
  <w:num w:numId="4">
    <w:abstractNumId w:val="22"/>
  </w:num>
  <w:num w:numId="5">
    <w:abstractNumId w:val="23"/>
  </w:num>
  <w:num w:numId="6">
    <w:abstractNumId w:val="29"/>
  </w:num>
  <w:num w:numId="7">
    <w:abstractNumId w:val="16"/>
  </w:num>
  <w:num w:numId="8">
    <w:abstractNumId w:val="20"/>
  </w:num>
  <w:num w:numId="9">
    <w:abstractNumId w:val="27"/>
  </w:num>
  <w:num w:numId="10">
    <w:abstractNumId w:val="8"/>
  </w:num>
  <w:num w:numId="11">
    <w:abstractNumId w:val="14"/>
  </w:num>
  <w:num w:numId="12">
    <w:abstractNumId w:val="6"/>
  </w:num>
  <w:num w:numId="13">
    <w:abstractNumId w:val="9"/>
  </w:num>
  <w:num w:numId="14">
    <w:abstractNumId w:val="19"/>
  </w:num>
  <w:num w:numId="15">
    <w:abstractNumId w:val="18"/>
  </w:num>
  <w:num w:numId="16">
    <w:abstractNumId w:val="26"/>
  </w:num>
  <w:num w:numId="17">
    <w:abstractNumId w:val="10"/>
  </w:num>
  <w:num w:numId="18">
    <w:abstractNumId w:val="32"/>
  </w:num>
  <w:num w:numId="19">
    <w:abstractNumId w:val="28"/>
  </w:num>
  <w:num w:numId="20">
    <w:abstractNumId w:val="24"/>
  </w:num>
  <w:num w:numId="21">
    <w:abstractNumId w:val="31"/>
  </w:num>
  <w:num w:numId="22">
    <w:abstractNumId w:val="13"/>
  </w:num>
  <w:num w:numId="23">
    <w:abstractNumId w:val="30"/>
  </w:num>
  <w:num w:numId="24">
    <w:abstractNumId w:val="12"/>
  </w:num>
  <w:num w:numId="25">
    <w:abstractNumId w:val="11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 w:numId="3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E30"/>
    <w:rsid w:val="00003212"/>
    <w:rsid w:val="00014C51"/>
    <w:rsid w:val="0004195A"/>
    <w:rsid w:val="00052382"/>
    <w:rsid w:val="0006568A"/>
    <w:rsid w:val="00065A07"/>
    <w:rsid w:val="00076F0F"/>
    <w:rsid w:val="00084253"/>
    <w:rsid w:val="000D1F49"/>
    <w:rsid w:val="001727CA"/>
    <w:rsid w:val="001A7EB5"/>
    <w:rsid w:val="00232CF7"/>
    <w:rsid w:val="002C56E6"/>
    <w:rsid w:val="002D3238"/>
    <w:rsid w:val="00305BCD"/>
    <w:rsid w:val="00361E11"/>
    <w:rsid w:val="003F0847"/>
    <w:rsid w:val="0040090B"/>
    <w:rsid w:val="00432563"/>
    <w:rsid w:val="0046302A"/>
    <w:rsid w:val="004649B9"/>
    <w:rsid w:val="00487D2D"/>
    <w:rsid w:val="004D5D62"/>
    <w:rsid w:val="004E5717"/>
    <w:rsid w:val="005112D0"/>
    <w:rsid w:val="00544432"/>
    <w:rsid w:val="00576892"/>
    <w:rsid w:val="00577E06"/>
    <w:rsid w:val="005A3BF7"/>
    <w:rsid w:val="005F2035"/>
    <w:rsid w:val="005F7990"/>
    <w:rsid w:val="0063739C"/>
    <w:rsid w:val="006D2194"/>
    <w:rsid w:val="006F2A7F"/>
    <w:rsid w:val="00763C2B"/>
    <w:rsid w:val="00770F25"/>
    <w:rsid w:val="0079195A"/>
    <w:rsid w:val="007A35A8"/>
    <w:rsid w:val="007B0A85"/>
    <w:rsid w:val="007C6A52"/>
    <w:rsid w:val="0082043E"/>
    <w:rsid w:val="00897670"/>
    <w:rsid w:val="008B0E32"/>
    <w:rsid w:val="008D4E30"/>
    <w:rsid w:val="008E203A"/>
    <w:rsid w:val="0091229C"/>
    <w:rsid w:val="00917E74"/>
    <w:rsid w:val="00920221"/>
    <w:rsid w:val="00940E73"/>
    <w:rsid w:val="0095157F"/>
    <w:rsid w:val="0098597D"/>
    <w:rsid w:val="009C1B7C"/>
    <w:rsid w:val="009F619A"/>
    <w:rsid w:val="009F6DDE"/>
    <w:rsid w:val="00A062BE"/>
    <w:rsid w:val="00A1613A"/>
    <w:rsid w:val="00A370A8"/>
    <w:rsid w:val="00AF6BFE"/>
    <w:rsid w:val="00B53E1C"/>
    <w:rsid w:val="00B85D08"/>
    <w:rsid w:val="00BD4753"/>
    <w:rsid w:val="00BD5CB1"/>
    <w:rsid w:val="00BE40A7"/>
    <w:rsid w:val="00BE62EE"/>
    <w:rsid w:val="00C003BA"/>
    <w:rsid w:val="00C26236"/>
    <w:rsid w:val="00C33F08"/>
    <w:rsid w:val="00C46878"/>
    <w:rsid w:val="00C71521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C7F80"/>
    <w:rsid w:val="00E174A5"/>
    <w:rsid w:val="00E61C09"/>
    <w:rsid w:val="00EB3B58"/>
    <w:rsid w:val="00EC7359"/>
    <w:rsid w:val="00EE3054"/>
    <w:rsid w:val="00EE391D"/>
    <w:rsid w:val="00EF346A"/>
    <w:rsid w:val="00F00606"/>
    <w:rsid w:val="00F01256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Hyp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0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urg-halle.de/hochschule/studium/studierenden-info/studien-und-pruefungsordnungenpruefungsanmeldungenstudienplaene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lange\AppData\Roaming\Microsoft\Templates\Bargeld-Spende%20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6dc4bcd6-49db-4c07-9060-8acfc67cef9f"/>
    <ds:schemaRef ds:uri="http://purl.org/dc/terms/"/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F00A89-8CD5-417B-9525-0C946E712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3</Pages>
  <Words>773</Words>
  <Characters>4874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2021-02-26T14:11:00Z</dcterms:created>
  <dcterms:modified xsi:type="dcterms:W3CDTF">2024-06-24T07:41:00Z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